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888" w:type="pct"/>
        <w:tblLook w:val="04A0" w:firstRow="1" w:lastRow="0" w:firstColumn="1" w:lastColumn="0" w:noHBand="0" w:noVBand="1"/>
      </w:tblPr>
      <w:tblGrid>
        <w:gridCol w:w="222"/>
        <w:gridCol w:w="205"/>
        <w:gridCol w:w="3528"/>
        <w:gridCol w:w="6381"/>
        <w:gridCol w:w="222"/>
      </w:tblGrid>
      <w:tr w:rsidR="00265218" w:rsidRPr="00410E03" w14:paraId="2DA3EB0E" w14:textId="77777777" w:rsidTr="00211AA9">
        <w:trPr>
          <w:trHeight w:val="983"/>
        </w:trPr>
        <w:tc>
          <w:tcPr>
            <w:tcW w:w="202" w:type="pct"/>
            <w:gridSpan w:val="2"/>
            <w:shd w:val="clear" w:color="auto" w:fill="auto"/>
          </w:tcPr>
          <w:p w14:paraId="2F691B3D" w14:textId="2C416AFC" w:rsidR="00265218" w:rsidRPr="00410E03" w:rsidRDefault="00265218" w:rsidP="00CF31BB">
            <w:pPr>
              <w:pStyle w:val="Title"/>
            </w:pPr>
          </w:p>
        </w:tc>
        <w:tc>
          <w:tcPr>
            <w:tcW w:w="1671" w:type="pct"/>
            <w:shd w:val="clear" w:color="auto" w:fill="230993"/>
            <w:vAlign w:val="center"/>
          </w:tcPr>
          <w:p w14:paraId="6E46CC79" w14:textId="3ECC3007" w:rsidR="00265218" w:rsidRPr="00A0795A" w:rsidRDefault="00A0795A" w:rsidP="0035052D">
            <w:pPr>
              <w:pStyle w:val="Title"/>
              <w:rPr>
                <w:rFonts w:ascii="Bauhaus 93" w:hAnsi="Bauhaus 93"/>
                <w:b w:val="0"/>
                <w:bCs/>
              </w:rPr>
            </w:pPr>
            <w:r w:rsidRPr="00A0795A">
              <w:rPr>
                <w:rFonts w:ascii="Bauhaus 93" w:hAnsi="Bauhaus 93"/>
                <w:b w:val="0"/>
                <w:bCs/>
              </w:rPr>
              <w:t>CLIENT INTAKE FORM</w:t>
            </w:r>
          </w:p>
        </w:tc>
        <w:tc>
          <w:tcPr>
            <w:tcW w:w="3022" w:type="pct"/>
            <w:shd w:val="clear" w:color="auto" w:fill="auto"/>
          </w:tcPr>
          <w:p w14:paraId="2D1F2B94" w14:textId="5296D12E" w:rsidR="00265218" w:rsidRPr="00410E03" w:rsidRDefault="00265218" w:rsidP="00CF31BB">
            <w:pPr>
              <w:pStyle w:val="Title"/>
            </w:pPr>
          </w:p>
        </w:tc>
        <w:tc>
          <w:tcPr>
            <w:tcW w:w="105" w:type="pct"/>
            <w:shd w:val="clear" w:color="auto" w:fill="auto"/>
          </w:tcPr>
          <w:p w14:paraId="1FD79CB7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79FA86D9" w14:textId="77777777" w:rsidTr="00211AA9">
        <w:trPr>
          <w:trHeight w:val="288"/>
        </w:trPr>
        <w:tc>
          <w:tcPr>
            <w:tcW w:w="105" w:type="pct"/>
            <w:shd w:val="clear" w:color="auto" w:fill="auto"/>
          </w:tcPr>
          <w:p w14:paraId="047D3202" w14:textId="77777777" w:rsidR="00BC1B68" w:rsidRPr="00410E03" w:rsidRDefault="00BC1B68" w:rsidP="00915359"/>
        </w:tc>
        <w:tc>
          <w:tcPr>
            <w:tcW w:w="4790" w:type="pct"/>
            <w:gridSpan w:val="3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</w:tblPr>
            <w:tblGrid>
              <w:gridCol w:w="9897"/>
            </w:tblGrid>
            <w:tr w:rsidR="005852F5" w:rsidRPr="00A0795A" w14:paraId="0E4D72DD" w14:textId="77777777" w:rsidTr="00211AA9">
              <w:trPr>
                <w:trHeight w:val="397"/>
              </w:trPr>
              <w:tc>
                <w:tcPr>
                  <w:tcW w:w="9897" w:type="dxa"/>
                  <w:tcBorders>
                    <w:top w:val="single" w:sz="24" w:space="0" w:color="230993"/>
                    <w:bottom w:val="single" w:sz="24" w:space="0" w:color="230993"/>
                  </w:tcBorders>
                  <w:shd w:val="clear" w:color="auto" w:fill="F2F2F2" w:themeFill="background1" w:themeFillShade="F2"/>
                  <w:vAlign w:val="center"/>
                </w:tcPr>
                <w:p w14:paraId="2091A401" w14:textId="7BDB2B39" w:rsidR="005852F5" w:rsidRPr="00A0795A" w:rsidRDefault="00861379" w:rsidP="005852F5">
                  <w:pPr>
                    <w:pStyle w:val="Blue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  <w:color w:val="230993"/>
                    </w:rPr>
                    <w:t>CLIENT INFORMATION</w:t>
                  </w:r>
                </w:p>
              </w:tc>
            </w:tr>
          </w:tbl>
          <w:p w14:paraId="51F439DD" w14:textId="77777777" w:rsidR="00BC1B68" w:rsidRPr="00A0795A" w:rsidRDefault="00BC1B68" w:rsidP="00915359">
            <w:pPr>
              <w:rPr>
                <w:rFonts w:ascii="Trebuchet MS" w:hAnsi="Trebuchet MS"/>
              </w:rPr>
            </w:pPr>
          </w:p>
        </w:tc>
        <w:tc>
          <w:tcPr>
            <w:tcW w:w="105" w:type="pct"/>
            <w:shd w:val="clear" w:color="auto" w:fill="auto"/>
          </w:tcPr>
          <w:p w14:paraId="215CA389" w14:textId="77777777" w:rsidR="00BC1B68" w:rsidRPr="00410E03" w:rsidRDefault="00BC1B68" w:rsidP="00915359"/>
        </w:tc>
      </w:tr>
      <w:tr w:rsidR="00265218" w:rsidRPr="00410E03" w14:paraId="7F4BD0D9" w14:textId="77777777" w:rsidTr="00211AA9">
        <w:trPr>
          <w:trHeight w:val="9908"/>
        </w:trPr>
        <w:tc>
          <w:tcPr>
            <w:tcW w:w="105" w:type="pct"/>
            <w:shd w:val="clear" w:color="auto" w:fill="auto"/>
          </w:tcPr>
          <w:p w14:paraId="1B1428FF" w14:textId="77777777" w:rsidR="00265218" w:rsidRPr="00410E03" w:rsidRDefault="00265218" w:rsidP="00CF31BB"/>
        </w:tc>
        <w:tc>
          <w:tcPr>
            <w:tcW w:w="4790" w:type="pct"/>
            <w:gridSpan w:val="3"/>
            <w:shd w:val="clear" w:color="auto" w:fill="auto"/>
          </w:tcPr>
          <w:p w14:paraId="7D21D51F" w14:textId="49980F55" w:rsidR="00937057" w:rsidRDefault="00937057"/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2392"/>
              <w:gridCol w:w="300"/>
              <w:gridCol w:w="4704"/>
            </w:tblGrid>
            <w:tr w:rsidR="00C50E6D" w:rsidRPr="00A0795A" w14:paraId="25162CCE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6F758358" w14:textId="77777777" w:rsidR="00C50E6D" w:rsidRPr="00A0795A" w:rsidRDefault="00C50E6D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A3CB677" w14:textId="77777777" w:rsidR="00C50E6D" w:rsidRPr="00A0795A" w:rsidRDefault="00C50E6D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73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630B17F" w14:textId="56ADC7F7" w:rsidR="00C50E6D" w:rsidRPr="00A0795A" w:rsidRDefault="00C50E6D" w:rsidP="00915359">
                  <w:pPr>
                    <w:rPr>
                      <w:rFonts w:ascii="Trebuchet MS" w:hAnsi="Trebuchet MS"/>
                    </w:rPr>
                  </w:pPr>
                </w:p>
              </w:tc>
            </w:tr>
            <w:tr w:rsidR="00C50E6D" w:rsidRPr="00A0795A" w14:paraId="605ED919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5EC1A23E" w14:textId="6E22CB19" w:rsidR="00C50E6D" w:rsidRPr="00A0795A" w:rsidRDefault="00D73B48" w:rsidP="009F4149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Client Name</w:t>
                  </w:r>
                </w:p>
              </w:tc>
              <w:tc>
                <w:tcPr>
                  <w:tcW w:w="300" w:type="dxa"/>
                </w:tcPr>
                <w:p w14:paraId="457A0255" w14:textId="77777777" w:rsidR="00C50E6D" w:rsidRPr="00A0795A" w:rsidRDefault="00C50E6D" w:rsidP="009F4149">
                  <w:pPr>
                    <w:pStyle w:val="BoldText"/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73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4B8609A" w14:textId="0AD4104D" w:rsidR="00063035" w:rsidRPr="00A0795A" w:rsidRDefault="00D73B48" w:rsidP="009F4149">
                  <w:pPr>
                    <w:pStyle w:val="BoldText"/>
                    <w:rPr>
                      <w:rFonts w:ascii="Trebuchet MS" w:hAnsi="Trebuchet MS"/>
                    </w:rPr>
                  </w:pPr>
                  <w:sdt>
                    <w:sdtPr>
                      <w:rPr>
                        <w:rFonts w:ascii="Trebuchet MS" w:hAnsi="Trebuchet MS"/>
                      </w:rPr>
                      <w:id w:val="-1132778625"/>
                      <w:placeholder>
                        <w:docPart w:val="E4001C34F89949208E276FCD1CA3481B"/>
                      </w:placeholder>
                      <w15:appearance w15:val="hidden"/>
                      <w:text/>
                    </w:sdtPr>
                    <w:sdtContent>
                      <w:r w:rsidRPr="00A0795A">
                        <w:rPr>
                          <w:rFonts w:ascii="Trebuchet MS" w:hAnsi="Trebuchet MS"/>
                        </w:rPr>
                        <w:t>Address</w:t>
                      </w:r>
                    </w:sdtContent>
                  </w:sdt>
                </w:p>
              </w:tc>
            </w:tr>
            <w:tr w:rsidR="00A3321A" w:rsidRPr="00A0795A" w14:paraId="579DD7FE" w14:textId="77777777" w:rsidTr="00A02846">
              <w:tc>
                <w:tcPr>
                  <w:tcW w:w="4893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1BB7650" w14:textId="77777777" w:rsidR="00A3321A" w:rsidRPr="00A0795A" w:rsidRDefault="00A3321A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7FB6B9EB" w14:textId="77777777" w:rsidR="00A3321A" w:rsidRPr="00A0795A" w:rsidRDefault="00A3321A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4704" w:type="dxa"/>
                  <w:tcBorders>
                    <w:bottom w:val="single" w:sz="4" w:space="0" w:color="808080" w:themeColor="background1" w:themeShade="80"/>
                  </w:tcBorders>
                </w:tcPr>
                <w:p w14:paraId="20076AED" w14:textId="6A1454D5" w:rsidR="00A3321A" w:rsidRPr="00A0795A" w:rsidRDefault="00A3321A" w:rsidP="00915359">
                  <w:pPr>
                    <w:rPr>
                      <w:rFonts w:ascii="Trebuchet MS" w:hAnsi="Trebuchet MS"/>
                    </w:rPr>
                  </w:pPr>
                </w:p>
              </w:tc>
            </w:tr>
            <w:tr w:rsidR="00E141F4" w:rsidRPr="00A0795A" w14:paraId="64B88485" w14:textId="77777777" w:rsidTr="00211AA9">
              <w:trPr>
                <w:trHeight w:val="454"/>
              </w:trPr>
              <w:tc>
                <w:tcPr>
                  <w:tcW w:w="4893" w:type="dxa"/>
                  <w:gridSpan w:val="3"/>
                  <w:tcBorders>
                    <w:top w:val="single" w:sz="4" w:space="0" w:color="808080" w:themeColor="background1" w:themeShade="80"/>
                    <w:bottom w:val="single" w:sz="24" w:space="0" w:color="230993"/>
                  </w:tcBorders>
                </w:tcPr>
                <w:p w14:paraId="5D741991" w14:textId="1BF6950A" w:rsidR="00E141F4" w:rsidRPr="00A0795A" w:rsidRDefault="00D73B48" w:rsidP="009F4149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E-mail</w:t>
                  </w:r>
                </w:p>
              </w:tc>
              <w:tc>
                <w:tcPr>
                  <w:tcW w:w="300" w:type="dxa"/>
                  <w:tcBorders>
                    <w:bottom w:val="single" w:sz="24" w:space="0" w:color="230993"/>
                  </w:tcBorders>
                </w:tcPr>
                <w:p w14:paraId="4A05B7E7" w14:textId="77777777" w:rsidR="00E141F4" w:rsidRPr="00A0795A" w:rsidRDefault="00E141F4" w:rsidP="009F4149">
                  <w:pPr>
                    <w:pStyle w:val="BoldText"/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4704" w:type="dxa"/>
                  <w:tcBorders>
                    <w:top w:val="single" w:sz="4" w:space="0" w:color="808080" w:themeColor="background1" w:themeShade="80"/>
                    <w:bottom w:val="single" w:sz="24" w:space="0" w:color="230993"/>
                  </w:tcBorders>
                </w:tcPr>
                <w:p w14:paraId="008E7C31" w14:textId="77777777" w:rsidR="00E141F4" w:rsidRPr="00A0795A" w:rsidRDefault="00D73B48" w:rsidP="009F4149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Phone Number</w:t>
                  </w:r>
                </w:p>
                <w:p w14:paraId="586CE5CB" w14:textId="7EAE520B" w:rsidR="005852F5" w:rsidRPr="00A0795A" w:rsidRDefault="005852F5" w:rsidP="009F4149">
                  <w:pPr>
                    <w:pStyle w:val="BoldText"/>
                    <w:rPr>
                      <w:rFonts w:ascii="Trebuchet MS" w:hAnsi="Trebuchet MS"/>
                    </w:rPr>
                  </w:pPr>
                </w:p>
              </w:tc>
            </w:tr>
            <w:tr w:rsidR="00E141F4" w:rsidRPr="00A0795A" w14:paraId="21495650" w14:textId="77777777" w:rsidTr="00211AA9">
              <w:trPr>
                <w:trHeight w:val="397"/>
              </w:trPr>
              <w:tc>
                <w:tcPr>
                  <w:tcW w:w="9897" w:type="dxa"/>
                  <w:gridSpan w:val="5"/>
                  <w:tcBorders>
                    <w:top w:val="single" w:sz="24" w:space="0" w:color="1F497D" w:themeColor="text2"/>
                    <w:bottom w:val="single" w:sz="24" w:space="0" w:color="230993"/>
                  </w:tcBorders>
                  <w:shd w:val="clear" w:color="auto" w:fill="F2F2F2" w:themeFill="background1" w:themeFillShade="F2"/>
                  <w:vAlign w:val="center"/>
                </w:tcPr>
                <w:p w14:paraId="15C0D21D" w14:textId="502941E4" w:rsidR="00E141F4" w:rsidRPr="00A0795A" w:rsidRDefault="00063035" w:rsidP="0035052D">
                  <w:pPr>
                    <w:pStyle w:val="Blue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  <w:color w:val="230993"/>
                    </w:rPr>
                    <w:t>PROJECT INFORMATION</w:t>
                  </w:r>
                </w:p>
              </w:tc>
            </w:tr>
            <w:tr w:rsidR="00E141F4" w:rsidRPr="00A0795A" w14:paraId="113FF3CC" w14:textId="77777777" w:rsidTr="00211AA9">
              <w:trPr>
                <w:trHeight w:val="57"/>
              </w:trPr>
              <w:tc>
                <w:tcPr>
                  <w:tcW w:w="9897" w:type="dxa"/>
                  <w:gridSpan w:val="5"/>
                  <w:tcBorders>
                    <w:top w:val="single" w:sz="24" w:space="0" w:color="230993"/>
                  </w:tcBorders>
                </w:tcPr>
                <w:p w14:paraId="1581023F" w14:textId="4DA9D248" w:rsidR="005852F5" w:rsidRPr="00A0795A" w:rsidRDefault="005852F5" w:rsidP="005852F5">
                  <w:pPr>
                    <w:jc w:val="both"/>
                    <w:rPr>
                      <w:rFonts w:ascii="Trebuchet MS" w:hAnsi="Trebuchet MS"/>
                    </w:rPr>
                  </w:pPr>
                </w:p>
              </w:tc>
            </w:tr>
            <w:tr w:rsidR="00E61D15" w:rsidRPr="00A0795A" w14:paraId="00FBAD39" w14:textId="77777777" w:rsidTr="00A02846">
              <w:trPr>
                <w:trHeight w:val="414"/>
              </w:trPr>
              <w:tc>
                <w:tcPr>
                  <w:tcW w:w="9897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0D11DA98" w14:textId="77777777" w:rsidR="00E61D15" w:rsidRPr="00A0795A" w:rsidRDefault="00E61D15" w:rsidP="00915359">
                  <w:pPr>
                    <w:rPr>
                      <w:rFonts w:ascii="Trebuchet MS" w:hAnsi="Trebuchet MS"/>
                    </w:rPr>
                  </w:pPr>
                </w:p>
              </w:tc>
            </w:tr>
            <w:tr w:rsidR="00E61D15" w:rsidRPr="00A0795A" w14:paraId="40A973DE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5231196E" w14:textId="1BD95120" w:rsidR="00E61D15" w:rsidRPr="00A0795A" w:rsidRDefault="00E61D15" w:rsidP="00D73B48">
                  <w:pPr>
                    <w:pStyle w:val="BoldText"/>
                    <w:jc w:val="center"/>
                    <w:rPr>
                      <w:rFonts w:ascii="Trebuchet MS" w:hAnsi="Trebuchet MS"/>
                    </w:rPr>
                  </w:pPr>
                </w:p>
              </w:tc>
            </w:tr>
            <w:tr w:rsidR="00E61D15" w:rsidRPr="00A0795A" w14:paraId="29FF6A90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F54F9C8" w14:textId="77777777" w:rsidR="00E61D15" w:rsidRPr="00A0795A" w:rsidRDefault="00E61D15" w:rsidP="00915359">
                  <w:pPr>
                    <w:rPr>
                      <w:rFonts w:ascii="Trebuchet MS" w:hAnsi="Trebuchet MS"/>
                    </w:rPr>
                  </w:pPr>
                </w:p>
              </w:tc>
            </w:tr>
            <w:tr w:rsidR="00E61D15" w:rsidRPr="00A0795A" w14:paraId="3289E74A" w14:textId="77777777" w:rsidTr="00211AA9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  <w:bottom w:val="single" w:sz="24" w:space="0" w:color="230993"/>
                  </w:tcBorders>
                </w:tcPr>
                <w:p w14:paraId="16EFE878" w14:textId="77777777" w:rsidR="005852F5" w:rsidRDefault="00D73B48" w:rsidP="0035052D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Please Briefly Describe Your Project</w:t>
                  </w:r>
                </w:p>
                <w:p w14:paraId="46A7E85C" w14:textId="3241874A" w:rsidR="00937057" w:rsidRPr="00A0795A" w:rsidRDefault="00937057" w:rsidP="0035052D">
                  <w:pPr>
                    <w:pStyle w:val="BoldText"/>
                    <w:rPr>
                      <w:rFonts w:ascii="Trebuchet MS" w:hAnsi="Trebuchet MS"/>
                    </w:rPr>
                  </w:pPr>
                </w:p>
              </w:tc>
            </w:tr>
            <w:tr w:rsidR="005852F5" w:rsidRPr="00A0795A" w14:paraId="1079828A" w14:textId="77777777" w:rsidTr="00211AA9">
              <w:trPr>
                <w:trHeight w:val="397"/>
              </w:trPr>
              <w:tc>
                <w:tcPr>
                  <w:tcW w:w="9897" w:type="dxa"/>
                  <w:gridSpan w:val="5"/>
                  <w:tcBorders>
                    <w:top w:val="single" w:sz="24" w:space="0" w:color="230993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04461AA9" w14:textId="653DF852" w:rsidR="005852F5" w:rsidRPr="00A0795A" w:rsidRDefault="005852F5" w:rsidP="00727261">
                  <w:pPr>
                    <w:pStyle w:val="Blue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  <w:color w:val="230993"/>
                    </w:rPr>
                    <w:t>ADDITIONAL</w:t>
                  </w:r>
                  <w:r w:rsidRPr="00A0795A">
                    <w:rPr>
                      <w:rFonts w:ascii="Trebuchet MS" w:hAnsi="Trebuchet MS"/>
                      <w:color w:val="230993"/>
                    </w:rPr>
                    <w:t xml:space="preserve"> INFORMATION</w:t>
                  </w:r>
                </w:p>
              </w:tc>
            </w:tr>
            <w:tr w:rsidR="00915359" w:rsidRPr="00A0795A" w14:paraId="5328BED7" w14:textId="77777777" w:rsidTr="00211AA9">
              <w:trPr>
                <w:trHeight w:val="346"/>
              </w:trPr>
              <w:tc>
                <w:tcPr>
                  <w:tcW w:w="4893" w:type="dxa"/>
                  <w:gridSpan w:val="3"/>
                  <w:tcBorders>
                    <w:top w:val="single" w:sz="24" w:space="0" w:color="230993"/>
                    <w:bottom w:val="single" w:sz="4" w:space="0" w:color="808080" w:themeColor="background1" w:themeShade="80"/>
                  </w:tcBorders>
                </w:tcPr>
                <w:p w14:paraId="34D8DE9A" w14:textId="77777777" w:rsidR="005852F5" w:rsidRPr="00A0795A" w:rsidRDefault="005852F5" w:rsidP="005852F5">
                  <w:pPr>
                    <w:jc w:val="both"/>
                    <w:rPr>
                      <w:rFonts w:ascii="Trebuchet MS" w:hAnsi="Trebuchet MS"/>
                    </w:rPr>
                  </w:pPr>
                </w:p>
                <w:p w14:paraId="6F7AE1DD" w14:textId="3C19EB6D" w:rsidR="00D73B48" w:rsidRPr="00A0795A" w:rsidRDefault="00D73B48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24" w:space="0" w:color="230993"/>
                  </w:tcBorders>
                </w:tcPr>
                <w:p w14:paraId="5837CF46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4704" w:type="dxa"/>
                  <w:tcBorders>
                    <w:top w:val="single" w:sz="24" w:space="0" w:color="230993"/>
                    <w:bottom w:val="single" w:sz="4" w:space="0" w:color="808080" w:themeColor="background1" w:themeShade="80"/>
                  </w:tcBorders>
                </w:tcPr>
                <w:p w14:paraId="70179129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</w:tr>
            <w:tr w:rsidR="00915359" w:rsidRPr="00A0795A" w14:paraId="77F04EAE" w14:textId="77777777" w:rsidTr="00A02846">
              <w:trPr>
                <w:trHeight w:val="346"/>
              </w:trPr>
              <w:tc>
                <w:tcPr>
                  <w:tcW w:w="4893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D2E1C24" w14:textId="350DCDA5" w:rsidR="00915359" w:rsidRPr="00A0795A" w:rsidRDefault="00D73B48" w:rsidP="0035052D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Material</w:t>
                  </w:r>
                  <w:r w:rsidR="005852F5" w:rsidRPr="00A0795A">
                    <w:rPr>
                      <w:rFonts w:ascii="Trebuchet MS" w:hAnsi="Trebuchet MS"/>
                    </w:rPr>
                    <w:t>s</w:t>
                  </w:r>
                </w:p>
              </w:tc>
              <w:tc>
                <w:tcPr>
                  <w:tcW w:w="300" w:type="dxa"/>
                </w:tcPr>
                <w:p w14:paraId="4CFA6958" w14:textId="77777777" w:rsidR="00915359" w:rsidRPr="00A0795A" w:rsidRDefault="00915359" w:rsidP="00915359">
                  <w:pPr>
                    <w:pStyle w:val="BoldText"/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4704" w:type="dxa"/>
                  <w:tcBorders>
                    <w:top w:val="single" w:sz="4" w:space="0" w:color="808080" w:themeColor="background1" w:themeShade="80"/>
                  </w:tcBorders>
                </w:tcPr>
                <w:p w14:paraId="3DA82DC2" w14:textId="0BD59508" w:rsidR="00915359" w:rsidRPr="00A0795A" w:rsidRDefault="00D73B48" w:rsidP="0035052D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Estimated Size</w:t>
                  </w:r>
                </w:p>
              </w:tc>
            </w:tr>
            <w:tr w:rsidR="00915359" w:rsidRPr="00A0795A" w14:paraId="4CD00FD7" w14:textId="77777777" w:rsidTr="00A02846">
              <w:trPr>
                <w:trHeight w:val="346"/>
              </w:trPr>
              <w:tc>
                <w:tcPr>
                  <w:tcW w:w="4893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90755EE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300" w:type="dxa"/>
                </w:tcPr>
                <w:p w14:paraId="09787AE2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4704" w:type="dxa"/>
                  <w:tcBorders>
                    <w:bottom w:val="single" w:sz="4" w:space="0" w:color="808080" w:themeColor="background1" w:themeShade="80"/>
                  </w:tcBorders>
                </w:tcPr>
                <w:p w14:paraId="6E0EE765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</w:tr>
            <w:tr w:rsidR="00915359" w:rsidRPr="00A0795A" w14:paraId="6288F973" w14:textId="77777777" w:rsidTr="00A02846">
              <w:trPr>
                <w:trHeight w:val="346"/>
              </w:trPr>
              <w:tc>
                <w:tcPr>
                  <w:tcW w:w="4893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4FC9893" w14:textId="603E49EC" w:rsidR="00915359" w:rsidRPr="00A0795A" w:rsidRDefault="00D73B48" w:rsidP="0035052D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Projected Budget</w:t>
                  </w:r>
                </w:p>
              </w:tc>
              <w:tc>
                <w:tcPr>
                  <w:tcW w:w="300" w:type="dxa"/>
                </w:tcPr>
                <w:p w14:paraId="497627B4" w14:textId="77777777" w:rsidR="00915359" w:rsidRPr="00A0795A" w:rsidRDefault="00915359" w:rsidP="00915359">
                  <w:pPr>
                    <w:pStyle w:val="BoldText"/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4704" w:type="dxa"/>
                  <w:tcBorders>
                    <w:top w:val="single" w:sz="4" w:space="0" w:color="808080" w:themeColor="background1" w:themeShade="80"/>
                  </w:tcBorders>
                </w:tcPr>
                <w:p w14:paraId="54DDF83C" w14:textId="5D6A8FB3" w:rsidR="00915359" w:rsidRPr="00A0795A" w:rsidRDefault="005852F5" w:rsidP="0035052D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Quantity</w:t>
                  </w:r>
                </w:p>
              </w:tc>
            </w:tr>
            <w:tr w:rsidR="00915359" w:rsidRPr="00A0795A" w14:paraId="1CB8BD1D" w14:textId="77777777" w:rsidTr="00A02846">
              <w:trPr>
                <w:trHeight w:val="346"/>
              </w:trPr>
              <w:tc>
                <w:tcPr>
                  <w:tcW w:w="4893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BD6A0F2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300" w:type="dxa"/>
                </w:tcPr>
                <w:p w14:paraId="33E93A88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4704" w:type="dxa"/>
                  <w:tcBorders>
                    <w:bottom w:val="single" w:sz="4" w:space="0" w:color="808080" w:themeColor="background1" w:themeShade="80"/>
                  </w:tcBorders>
                </w:tcPr>
                <w:p w14:paraId="15774C59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</w:tr>
            <w:tr w:rsidR="00915359" w:rsidRPr="00A0795A" w14:paraId="748F9986" w14:textId="77777777" w:rsidTr="00A02846">
              <w:trPr>
                <w:trHeight w:val="346"/>
              </w:trPr>
              <w:tc>
                <w:tcPr>
                  <w:tcW w:w="4893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63BBFA6" w14:textId="5D46E3F2" w:rsidR="00915359" w:rsidRPr="00A0795A" w:rsidRDefault="005852F5" w:rsidP="0035052D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Recurring Job?</w:t>
                  </w:r>
                </w:p>
              </w:tc>
              <w:tc>
                <w:tcPr>
                  <w:tcW w:w="300" w:type="dxa"/>
                </w:tcPr>
                <w:p w14:paraId="6D343365" w14:textId="77777777" w:rsidR="00915359" w:rsidRPr="00A0795A" w:rsidRDefault="00915359" w:rsidP="00E61D15">
                  <w:pPr>
                    <w:pStyle w:val="BoldText"/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4704" w:type="dxa"/>
                  <w:tcBorders>
                    <w:top w:val="single" w:sz="4" w:space="0" w:color="808080" w:themeColor="background1" w:themeShade="80"/>
                  </w:tcBorders>
                </w:tcPr>
                <w:p w14:paraId="06A49FB5" w14:textId="49B99669" w:rsidR="00915359" w:rsidRPr="00A0795A" w:rsidRDefault="005852F5" w:rsidP="0035052D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Design Provided/Required?</w:t>
                  </w:r>
                </w:p>
              </w:tc>
            </w:tr>
            <w:tr w:rsidR="00915359" w:rsidRPr="00A0795A" w14:paraId="7C1189E1" w14:textId="77777777" w:rsidTr="00A02846">
              <w:trPr>
                <w:trHeight w:val="346"/>
              </w:trPr>
              <w:tc>
                <w:tcPr>
                  <w:tcW w:w="4893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401A16A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300" w:type="dxa"/>
                </w:tcPr>
                <w:p w14:paraId="0D9A438A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4704" w:type="dxa"/>
                  <w:tcBorders>
                    <w:bottom w:val="single" w:sz="4" w:space="0" w:color="808080" w:themeColor="background1" w:themeShade="80"/>
                  </w:tcBorders>
                </w:tcPr>
                <w:p w14:paraId="721DCB6A" w14:textId="77777777" w:rsidR="00915359" w:rsidRPr="00A0795A" w:rsidRDefault="00915359" w:rsidP="00915359">
                  <w:pPr>
                    <w:rPr>
                      <w:rFonts w:ascii="Trebuchet MS" w:hAnsi="Trebuchet MS"/>
                    </w:rPr>
                  </w:pPr>
                </w:p>
              </w:tc>
            </w:tr>
            <w:tr w:rsidR="00915359" w:rsidRPr="00A0795A" w14:paraId="5A50C109" w14:textId="77777777" w:rsidTr="00A02846">
              <w:trPr>
                <w:trHeight w:val="346"/>
              </w:trPr>
              <w:tc>
                <w:tcPr>
                  <w:tcW w:w="4893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7E37DFD" w14:textId="129F6324" w:rsidR="00915359" w:rsidRPr="00A0795A" w:rsidRDefault="005852F5" w:rsidP="0035052D">
                  <w:pPr>
                    <w:pStyle w:val="BoldText"/>
                    <w:rPr>
                      <w:rFonts w:ascii="Trebuchet MS" w:hAnsi="Trebuchet MS"/>
                    </w:rPr>
                  </w:pPr>
                  <w:r w:rsidRPr="00A0795A">
                    <w:rPr>
                      <w:rFonts w:ascii="Trebuchet MS" w:hAnsi="Trebuchet MS"/>
                    </w:rPr>
                    <w:t>Completion Date Requested</w:t>
                  </w:r>
                </w:p>
              </w:tc>
              <w:tc>
                <w:tcPr>
                  <w:tcW w:w="300" w:type="dxa"/>
                </w:tcPr>
                <w:p w14:paraId="7D65397C" w14:textId="77777777" w:rsidR="00915359" w:rsidRPr="00A0795A" w:rsidRDefault="00915359" w:rsidP="00E61D15">
                  <w:pPr>
                    <w:pStyle w:val="BoldText"/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4704" w:type="dxa"/>
                  <w:tcBorders>
                    <w:top w:val="single" w:sz="4" w:space="0" w:color="808080" w:themeColor="background1" w:themeShade="80"/>
                  </w:tcBorders>
                </w:tcPr>
                <w:p w14:paraId="2F5B3D70" w14:textId="3BD01071" w:rsidR="00915359" w:rsidRPr="00A0795A" w:rsidRDefault="00937057" w:rsidP="0035052D">
                  <w:pPr>
                    <w:pStyle w:val="BoldText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Shipping Required?</w:t>
                  </w:r>
                </w:p>
              </w:tc>
            </w:tr>
          </w:tbl>
          <w:p w14:paraId="670A5DD2" w14:textId="77777777" w:rsidR="00265218" w:rsidRPr="00A0795A" w:rsidRDefault="00265218" w:rsidP="004456B5">
            <w:pPr>
              <w:rPr>
                <w:rFonts w:ascii="Trebuchet MS" w:hAnsi="Trebuchet MS"/>
              </w:rPr>
            </w:pPr>
          </w:p>
        </w:tc>
        <w:tc>
          <w:tcPr>
            <w:tcW w:w="105" w:type="pct"/>
            <w:shd w:val="clear" w:color="auto" w:fill="auto"/>
          </w:tcPr>
          <w:p w14:paraId="13BE1C2E" w14:textId="77777777" w:rsidR="00265218" w:rsidRPr="00410E03" w:rsidRDefault="00265218" w:rsidP="00CF31BB"/>
        </w:tc>
      </w:tr>
    </w:tbl>
    <w:p w14:paraId="1A980142" w14:textId="595604E0" w:rsidR="00463B35" w:rsidRPr="00410E03" w:rsidRDefault="001A6624" w:rsidP="001A6624">
      <w:pPr>
        <w:tabs>
          <w:tab w:val="left" w:pos="1695"/>
          <w:tab w:val="center" w:pos="5400"/>
        </w:tabs>
        <w:jc w:val="left"/>
      </w:pPr>
      <w:r>
        <w:tab/>
      </w:r>
      <w:r>
        <w:tab/>
      </w:r>
      <w:r>
        <w:tab/>
      </w:r>
      <w:r>
        <w:tab/>
      </w:r>
    </w:p>
    <w:sectPr w:rsidR="00463B35" w:rsidRPr="00410E03" w:rsidSect="00A02846">
      <w:headerReference w:type="default" r:id="rId7"/>
      <w:footerReference w:type="default" r:id="rId8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BD86A" w14:textId="77777777" w:rsidR="001F57CF" w:rsidRDefault="001F57CF" w:rsidP="00CF31BB">
      <w:r>
        <w:separator/>
      </w:r>
    </w:p>
  </w:endnote>
  <w:endnote w:type="continuationSeparator" w:id="0">
    <w:p w14:paraId="6A178861" w14:textId="77777777" w:rsidR="001F57CF" w:rsidRDefault="001F57CF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3F7B44B1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38AC75E6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0F7B1CD3" wp14:editId="1510748E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30993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5B0C8F82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F7B1CD3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230993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5B0C8F82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33D577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7D536DAA" wp14:editId="769D98CD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099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DB48D1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KxjwMAAF8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230993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E911910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00EFCF81" wp14:editId="3AB6E232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099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2F45F4B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230993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1FA06A72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770717E2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62C3448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8DE9FAC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4BCBB684" w14:textId="77777777" w:rsidTr="002D3842">
      <w:tc>
        <w:tcPr>
          <w:tcW w:w="3596" w:type="dxa"/>
          <w:shd w:val="clear" w:color="auto" w:fill="auto"/>
          <w:vAlign w:val="center"/>
        </w:tcPr>
        <w:p w14:paraId="68204C89" w14:textId="4B1A9909" w:rsidR="00AE3FB7" w:rsidRPr="00861379" w:rsidRDefault="00861379" w:rsidP="009F4149">
          <w:pPr>
            <w:pStyle w:val="Contacts"/>
            <w:rPr>
              <w:color w:val="230993"/>
            </w:rPr>
          </w:pPr>
          <w:r w:rsidRPr="00861379">
            <w:rPr>
              <w:color w:val="230993"/>
            </w:rPr>
            <w:t>Crediton ON</w:t>
          </w:r>
        </w:p>
      </w:tc>
      <w:tc>
        <w:tcPr>
          <w:tcW w:w="3597" w:type="dxa"/>
          <w:shd w:val="clear" w:color="auto" w:fill="auto"/>
          <w:vAlign w:val="center"/>
        </w:tcPr>
        <w:p w14:paraId="3A251BA8" w14:textId="1AF22885" w:rsidR="00AE3FB7" w:rsidRPr="00861379" w:rsidRDefault="00861379" w:rsidP="009F4149">
          <w:pPr>
            <w:pStyle w:val="Contacts"/>
            <w:rPr>
              <w:color w:val="230993"/>
            </w:rPr>
          </w:pPr>
          <w:r w:rsidRPr="00861379">
            <w:rPr>
              <w:color w:val="230993"/>
            </w:rPr>
            <w:t>226-272-4809</w:t>
          </w:r>
        </w:p>
      </w:tc>
      <w:tc>
        <w:tcPr>
          <w:tcW w:w="3597" w:type="dxa"/>
          <w:shd w:val="clear" w:color="auto" w:fill="auto"/>
          <w:vAlign w:val="center"/>
        </w:tcPr>
        <w:p w14:paraId="3CA2C77C" w14:textId="52CAB903" w:rsidR="00AE3FB7" w:rsidRPr="00861379" w:rsidRDefault="00861379" w:rsidP="009F4149">
          <w:pPr>
            <w:pStyle w:val="Contacts"/>
            <w:rPr>
              <w:color w:val="230993"/>
            </w:rPr>
          </w:pPr>
          <w:r w:rsidRPr="00861379">
            <w:rPr>
              <w:color w:val="230993"/>
            </w:rPr>
            <w:t>info@linandarc3d.com</w:t>
          </w:r>
        </w:p>
      </w:tc>
    </w:tr>
  </w:tbl>
  <w:p w14:paraId="6125B0F4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6CE18E9E" wp14:editId="5AD68465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rgbClr val="230993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C8D4A2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" fillcolor="#230993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420FC" w14:textId="77777777" w:rsidR="001F57CF" w:rsidRDefault="001F57CF" w:rsidP="00CF31BB">
      <w:r>
        <w:separator/>
      </w:r>
    </w:p>
  </w:footnote>
  <w:footnote w:type="continuationSeparator" w:id="0">
    <w:p w14:paraId="3ABCF0D3" w14:textId="77777777" w:rsidR="001F57CF" w:rsidRDefault="001F57CF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2FA5C" w14:textId="1603E60F" w:rsidR="00BC1B68" w:rsidRPr="00835DE8" w:rsidRDefault="005B7F27" w:rsidP="00410E03">
    <w:pPr>
      <w:pStyle w:val="Header"/>
      <w:jc w:val="right"/>
    </w:pPr>
    <w:r>
      <w:rPr>
        <w:noProof/>
      </w:rPr>
      <w:drawing>
        <wp:anchor distT="0" distB="0" distL="114300" distR="114300" simplePos="0" relativeHeight="251670016" behindDoc="0" locked="0" layoutInCell="1" allowOverlap="1" wp14:anchorId="2E9D8439" wp14:editId="281C7C00">
          <wp:simplePos x="0" y="0"/>
          <wp:positionH relativeFrom="margin">
            <wp:posOffset>3800475</wp:posOffset>
          </wp:positionH>
          <wp:positionV relativeFrom="paragraph">
            <wp:posOffset>-259715</wp:posOffset>
          </wp:positionV>
          <wp:extent cx="2362200" cy="1010060"/>
          <wp:effectExtent l="0" t="0" r="0" b="0"/>
          <wp:wrapNone/>
          <wp:docPr id="16" name="Picture 16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Graphical user interface, 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3427" cy="1019137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1379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450B8A7E" wp14:editId="39761213">
              <wp:simplePos x="0" y="0"/>
              <wp:positionH relativeFrom="column">
                <wp:posOffset>-19050</wp:posOffset>
              </wp:positionH>
              <wp:positionV relativeFrom="paragraph">
                <wp:posOffset>-1764665</wp:posOffset>
              </wp:positionV>
              <wp:extent cx="6885940" cy="9775190"/>
              <wp:effectExtent l="0" t="0" r="1016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940" cy="9775190"/>
                        <a:chOff x="-28574" y="0"/>
                        <a:chExt cx="6886574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-28574" y="2762250"/>
                          <a:ext cx="6886574" cy="7013385"/>
                          <a:chOff x="-28576" y="0"/>
                          <a:chExt cx="6886746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-28576" y="0"/>
                            <a:ext cx="6883528" cy="7013397"/>
                            <a:chOff x="-28576" y="-14630"/>
                            <a:chExt cx="6883528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rgbClr val="230993">
                                <a:alpha val="20000"/>
                              </a:srgb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-28576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rgbClr val="230993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solidFill>
                          <a:srgbClr val="230993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A6344B" id="Group 13" o:spid="_x0000_s1026" alt="&quot;&quot;" style="position:absolute;margin-left:-1.5pt;margin-top:-138.95pt;width:542.2pt;height:769.7pt;z-index:-251650560;mso-width-relative:margin" coordorigin="-285" coordsize="68865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">
              <v:group id="Group 2" o:spid="_x0000_s1027" style="position:absolute;left:-285;top:27622;width:68865;height:70134" coordorigin="-285" coordsize="68867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left:-285;width:68834;height:70133" coordorigin="-285,-146" coordsize="68835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" fillcolor="#230993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left:-285;width:67855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" fillcolor="#230993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" filled="t" fillcolor="#230993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939A6A7" wp14:editId="7E50A8D3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rgbClr val="230993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8B0E" id="Shape" o:spid="_x0000_s1026" alt="&quot;&quot;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bVmREAAFB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230993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035"/>
    <w:rsid w:val="000035F2"/>
    <w:rsid w:val="0005135F"/>
    <w:rsid w:val="00063035"/>
    <w:rsid w:val="000C75BF"/>
    <w:rsid w:val="001034AB"/>
    <w:rsid w:val="00110721"/>
    <w:rsid w:val="001257F0"/>
    <w:rsid w:val="0016108E"/>
    <w:rsid w:val="001A199E"/>
    <w:rsid w:val="001A6624"/>
    <w:rsid w:val="001C42C8"/>
    <w:rsid w:val="001F57CF"/>
    <w:rsid w:val="00205FE0"/>
    <w:rsid w:val="00211AA9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852F5"/>
    <w:rsid w:val="005A6806"/>
    <w:rsid w:val="005B7F27"/>
    <w:rsid w:val="005D124E"/>
    <w:rsid w:val="005D4225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B52D2"/>
    <w:rsid w:val="007C1F7D"/>
    <w:rsid w:val="007D4902"/>
    <w:rsid w:val="00835DE8"/>
    <w:rsid w:val="00861379"/>
    <w:rsid w:val="008C5804"/>
    <w:rsid w:val="008D3EE1"/>
    <w:rsid w:val="008F387F"/>
    <w:rsid w:val="00915359"/>
    <w:rsid w:val="00937057"/>
    <w:rsid w:val="009E6AC6"/>
    <w:rsid w:val="009F4149"/>
    <w:rsid w:val="00A02846"/>
    <w:rsid w:val="00A0795A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73B48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52BAF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899E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001C34F89949208E276FCD1CA34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FD2EC-75CD-4831-A4D4-861DE225A74A}"/>
      </w:docPartPr>
      <w:docPartBody>
        <w:p w:rsidR="00000000" w:rsidRDefault="00000000">
          <w:pPr>
            <w:pStyle w:val="E4001C34F89949208E276FCD1CA3481B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29D"/>
    <w:rsid w:val="003E4DBC"/>
    <w:rsid w:val="00EF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83DDA9F7D34E77B5A18F1F7C70B9ED">
    <w:name w:val="1483DDA9F7D34E77B5A18F1F7C70B9ED"/>
  </w:style>
  <w:style w:type="paragraph" w:customStyle="1" w:styleId="5A64263E8E2E4D63B056C81DA1216207">
    <w:name w:val="5A64263E8E2E4D63B056C81DA1216207"/>
  </w:style>
  <w:style w:type="paragraph" w:customStyle="1" w:styleId="E4001C34F89949208E276FCD1CA3481B">
    <w:name w:val="E4001C34F89949208E276FCD1CA3481B"/>
  </w:style>
  <w:style w:type="paragraph" w:customStyle="1" w:styleId="39EDAF5D5AA849608AE5C5517108A61D">
    <w:name w:val="39EDAF5D5AA849608AE5C5517108A61D"/>
  </w:style>
  <w:style w:type="paragraph" w:customStyle="1" w:styleId="F8E4A8CC31074034AC33658BE26AA2C8">
    <w:name w:val="F8E4A8CC31074034AC33658BE26AA2C8"/>
  </w:style>
  <w:style w:type="paragraph" w:customStyle="1" w:styleId="5A88204B407341589F4C87B1170DB574">
    <w:name w:val="5A88204B407341589F4C87B1170DB574"/>
  </w:style>
  <w:style w:type="paragraph" w:customStyle="1" w:styleId="8863F9EABE1B4716BDD6A3818F0765C5">
    <w:name w:val="8863F9EABE1B4716BDD6A3818F0765C5"/>
  </w:style>
  <w:style w:type="paragraph" w:customStyle="1" w:styleId="F10C3A4787B940EA91F401FFF42E2B6B">
    <w:name w:val="F10C3A4787B940EA91F401FFF42E2B6B"/>
  </w:style>
  <w:style w:type="paragraph" w:customStyle="1" w:styleId="E71AA29E99F7444984D0A00E70ABA7B8">
    <w:name w:val="E71AA29E99F7444984D0A00E70ABA7B8"/>
  </w:style>
  <w:style w:type="paragraph" w:customStyle="1" w:styleId="9FA52C31C60546CCB08245A5201FE3FB">
    <w:name w:val="9FA52C31C60546CCB08245A5201FE3FB"/>
  </w:style>
  <w:style w:type="paragraph" w:customStyle="1" w:styleId="E939C181D1484C46928E147E17991C86">
    <w:name w:val="E939C181D1484C46928E147E17991C86"/>
  </w:style>
  <w:style w:type="paragraph" w:customStyle="1" w:styleId="DE8B73CA58D145AA8DD9B955913E4218">
    <w:name w:val="DE8B73CA58D145AA8DD9B955913E4218"/>
  </w:style>
  <w:style w:type="paragraph" w:customStyle="1" w:styleId="3D68ED3EDB534F4489FEE2CA4893447B">
    <w:name w:val="3D68ED3EDB534F4489FEE2CA4893447B"/>
  </w:style>
  <w:style w:type="paragraph" w:customStyle="1" w:styleId="AA5CD6A2B09D4A4E87E5D133089E9561">
    <w:name w:val="AA5CD6A2B09D4A4E87E5D133089E9561"/>
  </w:style>
  <w:style w:type="paragraph" w:customStyle="1" w:styleId="A45BE2A20179492CA0DB35436D49C7CA">
    <w:name w:val="A45BE2A20179492CA0DB35436D49C7CA"/>
  </w:style>
  <w:style w:type="paragraph" w:customStyle="1" w:styleId="BA9428CF6BEA4DB9AE2EF14C581AC778">
    <w:name w:val="BA9428CF6BEA4DB9AE2EF14C581AC778"/>
  </w:style>
  <w:style w:type="paragraph" w:customStyle="1" w:styleId="7B110E36251E493095B66A2062068471">
    <w:name w:val="7B110E36251E493095B66A2062068471"/>
  </w:style>
  <w:style w:type="paragraph" w:customStyle="1" w:styleId="A512952E45364F83A56FF9E5BA7D0BA5">
    <w:name w:val="A512952E45364F83A56FF9E5BA7D0BA5"/>
  </w:style>
  <w:style w:type="paragraph" w:customStyle="1" w:styleId="2CC02F776C844C329F5995FF383784BF">
    <w:name w:val="2CC02F776C844C329F5995FF383784BF"/>
  </w:style>
  <w:style w:type="paragraph" w:customStyle="1" w:styleId="C55363AFD33541A6BBEA23C83C2DA5ED">
    <w:name w:val="C55363AFD33541A6BBEA23C83C2DA5ED"/>
  </w:style>
  <w:style w:type="paragraph" w:customStyle="1" w:styleId="C8619E671A8A42BDB57A844CE600F0A8">
    <w:name w:val="C8619E671A8A42BDB57A844CE600F0A8"/>
  </w:style>
  <w:style w:type="paragraph" w:customStyle="1" w:styleId="D2688BD4AA1E4C5EBD2A9D634D3466C2">
    <w:name w:val="D2688BD4AA1E4C5EBD2A9D634D3466C2"/>
  </w:style>
  <w:style w:type="paragraph" w:customStyle="1" w:styleId="1B69EB7CF8EB4CF0B812E473D849F3F3">
    <w:name w:val="1B69EB7CF8EB4CF0B812E473D849F3F3"/>
    <w:rsid w:val="00EF029D"/>
  </w:style>
  <w:style w:type="paragraph" w:customStyle="1" w:styleId="9C2494DA970244B09BC31E19E1948114">
    <w:name w:val="9C2494DA970244B09BC31E19E1948114"/>
    <w:rsid w:val="00EF029D"/>
  </w:style>
  <w:style w:type="paragraph" w:customStyle="1" w:styleId="3DABBD89308B442281A15053F828CBDE">
    <w:name w:val="3DABBD89308B442281A15053F828CBDE"/>
    <w:rsid w:val="00EF029D"/>
  </w:style>
  <w:style w:type="paragraph" w:customStyle="1" w:styleId="AAFCE207CEFB4E0083AB91EA1176F04B">
    <w:name w:val="AAFCE207CEFB4E0083AB91EA1176F04B"/>
    <w:rsid w:val="00EF029D"/>
  </w:style>
  <w:style w:type="paragraph" w:customStyle="1" w:styleId="2B6E7F949F81499C9DB73AB9B9C04B51">
    <w:name w:val="2B6E7F949F81499C9DB73AB9B9C04B51"/>
    <w:rsid w:val="00EF029D"/>
  </w:style>
  <w:style w:type="paragraph" w:customStyle="1" w:styleId="EE1144DEFD3545A3A82964312FE381AA">
    <w:name w:val="EE1144DEFD3545A3A82964312FE381AA"/>
    <w:rsid w:val="00EF029D"/>
  </w:style>
  <w:style w:type="paragraph" w:customStyle="1" w:styleId="2D593314215E4C29ABCE1224FDA3D1F1">
    <w:name w:val="2D593314215E4C29ABCE1224FDA3D1F1"/>
    <w:rsid w:val="00EF029D"/>
  </w:style>
  <w:style w:type="paragraph" w:customStyle="1" w:styleId="9233C4776B8A466E9D0E2B4C38F3D9A7">
    <w:name w:val="9233C4776B8A466E9D0E2B4C38F3D9A7"/>
    <w:rsid w:val="00EF029D"/>
  </w:style>
  <w:style w:type="paragraph" w:customStyle="1" w:styleId="DF6F89490F364254BFF71652C51F542E">
    <w:name w:val="DF6F89490F364254BFF71652C51F542E"/>
    <w:rsid w:val="00EF029D"/>
  </w:style>
  <w:style w:type="paragraph" w:customStyle="1" w:styleId="C3C5ACDFC182411F8BA71F6F0C1D8669">
    <w:name w:val="C3C5ACDFC182411F8BA71F6F0C1D8669"/>
    <w:rsid w:val="00EF029D"/>
  </w:style>
  <w:style w:type="paragraph" w:customStyle="1" w:styleId="C0342F66110946988C95EBCF32170F02">
    <w:name w:val="C0342F66110946988C95EBCF32170F02"/>
    <w:rsid w:val="00EF029D"/>
  </w:style>
  <w:style w:type="paragraph" w:customStyle="1" w:styleId="92E93D0CF3444DDEBD16CC2B45426C5E">
    <w:name w:val="92E93D0CF3444DDEBD16CC2B45426C5E"/>
    <w:rsid w:val="00EF029D"/>
  </w:style>
  <w:style w:type="paragraph" w:customStyle="1" w:styleId="9B71FF224D6A4D378A65482C3CE963E0">
    <w:name w:val="9B71FF224D6A4D378A65482C3CE963E0"/>
    <w:rsid w:val="00EF029D"/>
  </w:style>
  <w:style w:type="paragraph" w:customStyle="1" w:styleId="71EBCA44579F420B85725497AC838500">
    <w:name w:val="71EBCA44579F420B85725497AC838500"/>
    <w:rsid w:val="00EF029D"/>
  </w:style>
  <w:style w:type="paragraph" w:customStyle="1" w:styleId="50EF5EC71D4C431C924E59C0BCA315DC">
    <w:name w:val="50EF5EC71D4C431C924E59C0BCA315DC"/>
    <w:rsid w:val="00EF029D"/>
  </w:style>
  <w:style w:type="paragraph" w:customStyle="1" w:styleId="F117FEF9E78A4FABB9A0B68A1B13097F">
    <w:name w:val="F117FEF9E78A4FABB9A0B68A1B13097F"/>
    <w:rsid w:val="00EF029D"/>
  </w:style>
  <w:style w:type="paragraph" w:customStyle="1" w:styleId="2089EE67D0344CECBECE7C015D568568">
    <w:name w:val="2089EE67D0344CECBECE7C015D568568"/>
    <w:rsid w:val="00EF029D"/>
  </w:style>
  <w:style w:type="paragraph" w:customStyle="1" w:styleId="68965C20840348D885C9F8928721770C">
    <w:name w:val="68965C20840348D885C9F8928721770C"/>
    <w:rsid w:val="00EF029D"/>
  </w:style>
  <w:style w:type="paragraph" w:customStyle="1" w:styleId="09E3259720DA4E88A27978899F3D4FB4">
    <w:name w:val="09E3259720DA4E88A27978899F3D4FB4"/>
    <w:rsid w:val="00EF029D"/>
  </w:style>
  <w:style w:type="paragraph" w:customStyle="1" w:styleId="19947958CEF14170A07AB9EB9345ACF5">
    <w:name w:val="19947958CEF14170A07AB9EB9345ACF5"/>
    <w:rsid w:val="00EF029D"/>
  </w:style>
  <w:style w:type="paragraph" w:customStyle="1" w:styleId="D404D591F9594C3EA18D8861E93B4FB3">
    <w:name w:val="D404D591F9594C3EA18D8861E93B4FB3"/>
    <w:rsid w:val="00EF029D"/>
  </w:style>
  <w:style w:type="paragraph" w:customStyle="1" w:styleId="574954BF93F54A04AB117092BF05ED57">
    <w:name w:val="574954BF93F54A04AB117092BF05ED57"/>
    <w:rsid w:val="00EF029D"/>
  </w:style>
  <w:style w:type="paragraph" w:customStyle="1" w:styleId="3DE67D5B29EF427FA9FD3C53678FF8AD">
    <w:name w:val="3DE67D5B29EF427FA9FD3C53678FF8AD"/>
    <w:rsid w:val="00EF029D"/>
  </w:style>
  <w:style w:type="paragraph" w:customStyle="1" w:styleId="7B390CD0A42644EEA3ED7A9D9A02CB7C">
    <w:name w:val="7B390CD0A42644EEA3ED7A9D9A02CB7C"/>
    <w:rsid w:val="00EF029D"/>
  </w:style>
  <w:style w:type="paragraph" w:customStyle="1" w:styleId="C27566C316934463A952C9DE78803810">
    <w:name w:val="C27566C316934463A952C9DE78803810"/>
    <w:rsid w:val="00EF029D"/>
  </w:style>
  <w:style w:type="paragraph" w:customStyle="1" w:styleId="3087C2D5DAB046F49CAD837E48587B44">
    <w:name w:val="3087C2D5DAB046F49CAD837E48587B44"/>
    <w:rsid w:val="00EF029D"/>
  </w:style>
  <w:style w:type="paragraph" w:customStyle="1" w:styleId="2E00B30B34C8404CBD804E17A568B908">
    <w:name w:val="2E00B30B34C8404CBD804E17A568B908"/>
    <w:rsid w:val="00EF029D"/>
  </w:style>
  <w:style w:type="paragraph" w:customStyle="1" w:styleId="789C13C3C1454F5E95D1B66C2A2CB855">
    <w:name w:val="789C13C3C1454F5E95D1B66C2A2CB855"/>
    <w:rsid w:val="00EF029D"/>
  </w:style>
  <w:style w:type="paragraph" w:customStyle="1" w:styleId="822F8ADD2B854969B1013DED6F2440F7">
    <w:name w:val="822F8ADD2B854969B1013DED6F2440F7"/>
    <w:rsid w:val="00EF029D"/>
  </w:style>
  <w:style w:type="paragraph" w:customStyle="1" w:styleId="6ED1E00F8624456E9538952257E0D5A6">
    <w:name w:val="6ED1E00F8624456E9538952257E0D5A6"/>
    <w:rsid w:val="00EF029D"/>
  </w:style>
  <w:style w:type="paragraph" w:customStyle="1" w:styleId="D96DB32855704084A9660F8D47D678F2">
    <w:name w:val="D96DB32855704084A9660F8D47D678F2"/>
    <w:rsid w:val="00EF029D"/>
  </w:style>
  <w:style w:type="paragraph" w:customStyle="1" w:styleId="B0BF3404E35149389DB25FD28D970310">
    <w:name w:val="B0BF3404E35149389DB25FD28D970310"/>
    <w:rsid w:val="00EF02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2022-08-12T01:52:00Z</dcterms:created>
  <dcterms:modified xsi:type="dcterms:W3CDTF">2022-08-12T02:43:00Z</dcterms:modified>
</cp:coreProperties>
</file>